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327FA" w14:textId="77777777" w:rsidR="00AF4EC7" w:rsidRDefault="00000000">
      <w:pPr>
        <w:jc w:val="right"/>
      </w:pPr>
      <w:r>
        <w:t xml:space="preserve">          </w:t>
      </w:r>
      <w:r>
        <w:rPr>
          <w:bCs/>
        </w:rPr>
        <w:t>Załącznik nr 1</w:t>
      </w:r>
    </w:p>
    <w:p w14:paraId="2C9160C3" w14:textId="77777777" w:rsidR="00AF4EC7" w:rsidRDefault="0000000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</w:t>
      </w:r>
    </w:p>
    <w:p w14:paraId="6039E27E" w14:textId="77777777" w:rsidR="00AF4EC7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</w:t>
      </w:r>
    </w:p>
    <w:p w14:paraId="27B2EAD2" w14:textId="77777777" w:rsidR="00AF4EC7" w:rsidRDefault="00000000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(nazwa siedziby i oferenta)</w:t>
      </w:r>
    </w:p>
    <w:p w14:paraId="15E7351C" w14:textId="77777777" w:rsidR="00AF4EC7" w:rsidRDefault="00AF4EC7">
      <w:pPr>
        <w:jc w:val="both"/>
        <w:rPr>
          <w:sz w:val="24"/>
          <w:szCs w:val="24"/>
        </w:rPr>
      </w:pPr>
    </w:p>
    <w:p w14:paraId="61ED3D33" w14:textId="77777777" w:rsidR="00AF4EC7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FORMULARZ OFERTOWY</w:t>
      </w:r>
    </w:p>
    <w:p w14:paraId="6551B90C" w14:textId="2DF051C0" w:rsidR="00AF4EC7" w:rsidRDefault="00000000">
      <w:pPr>
        <w:jc w:val="center"/>
      </w:pPr>
      <w:r>
        <w:rPr>
          <w:sz w:val="24"/>
          <w:szCs w:val="24"/>
        </w:rPr>
        <w:t xml:space="preserve">na zadanie: </w:t>
      </w:r>
      <w:r>
        <w:rPr>
          <w:b/>
        </w:rPr>
        <w:t>dostawę różnych produktów spożywczych do stołówek w Zespole Szkolno-Przedszkolnym nr 4 w Łodzi w roku 202</w:t>
      </w:r>
      <w:r w:rsidR="003B3F4C">
        <w:rPr>
          <w:b/>
        </w:rPr>
        <w:t>7</w:t>
      </w:r>
    </w:p>
    <w:p w14:paraId="0B34F44E" w14:textId="77777777" w:rsidR="00AF4EC7" w:rsidRDefault="00AF4EC7">
      <w:pPr>
        <w:spacing w:after="0" w:line="240" w:lineRule="auto"/>
        <w:jc w:val="both"/>
        <w:rPr>
          <w:sz w:val="24"/>
          <w:szCs w:val="24"/>
        </w:rPr>
      </w:pPr>
    </w:p>
    <w:p w14:paraId="098CF9E1" w14:textId="100E946C" w:rsidR="00AF4EC7" w:rsidRDefault="00000000">
      <w:pPr>
        <w:jc w:val="center"/>
      </w:pPr>
      <w:r>
        <w:rPr>
          <w:sz w:val="24"/>
          <w:szCs w:val="24"/>
        </w:rPr>
        <w:t xml:space="preserve">Nawiązując do zapytania ofertowego </w:t>
      </w:r>
      <w:r>
        <w:rPr>
          <w:rFonts w:eastAsia="Times New Roman" w:cs="Arial"/>
          <w:sz w:val="24"/>
          <w:szCs w:val="24"/>
          <w:lang w:eastAsia="pl-PL"/>
        </w:rPr>
        <w:t xml:space="preserve">wyboru Wykonawcy na </w:t>
      </w:r>
      <w:r>
        <w:rPr>
          <w:b/>
        </w:rPr>
        <w:t>dostawę różnych produktów spożywczych  do stołówek w Zespole Szkolno-Przedszkolnym nr 4 w Łodzi w roku 202</w:t>
      </w:r>
      <w:r w:rsidR="003B3F4C">
        <w:rPr>
          <w:b/>
        </w:rPr>
        <w:t>7</w:t>
      </w:r>
    </w:p>
    <w:p w14:paraId="005AE04B" w14:textId="77777777" w:rsidR="00AF4EC7" w:rsidRDefault="00000000">
      <w:pPr>
        <w:spacing w:after="0" w:line="240" w:lineRule="auto"/>
        <w:jc w:val="both"/>
      </w:pPr>
      <w:r>
        <w:rPr>
          <w:rFonts w:eastAsia="Times New Roman" w:cs="Arial"/>
          <w:sz w:val="24"/>
          <w:szCs w:val="24"/>
          <w:lang w:eastAsia="pl-PL"/>
        </w:rPr>
        <w:t xml:space="preserve">składamy niniejszą </w:t>
      </w:r>
      <w:r>
        <w:t>ofertę:</w:t>
      </w:r>
    </w:p>
    <w:p w14:paraId="395B4F86" w14:textId="77777777" w:rsidR="00AF4EC7" w:rsidRDefault="00AF4EC7">
      <w:pPr>
        <w:spacing w:after="0" w:line="240" w:lineRule="auto"/>
        <w:jc w:val="both"/>
        <w:rPr>
          <w:rFonts w:eastAsia="Times New Roman" w:cs="Arial"/>
          <w:b/>
          <w:i/>
          <w:sz w:val="24"/>
          <w:szCs w:val="24"/>
          <w:lang w:eastAsia="pl-PL"/>
        </w:rPr>
      </w:pPr>
    </w:p>
    <w:p w14:paraId="7F069CF2" w14:textId="77777777" w:rsidR="00AF4EC7" w:rsidRDefault="00000000">
      <w:pPr>
        <w:widowControl w:val="0"/>
        <w:numPr>
          <w:ilvl w:val="0"/>
          <w:numId w:val="2"/>
        </w:numPr>
        <w:tabs>
          <w:tab w:val="left" w:pos="-864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Oferujemy wykonanie przedmiotu zamówienia, zgodnie z kalkulacją sporządzoną               w oparciu o szczegółowy opis przedmiotu zamówienia, stanowiący załącznik nr 1,                             za cenę:</w:t>
      </w:r>
    </w:p>
    <w:p w14:paraId="3BBFF344" w14:textId="77777777" w:rsidR="00AF4EC7" w:rsidRDefault="00AF4EC7">
      <w:pPr>
        <w:widowControl w:val="0"/>
        <w:tabs>
          <w:tab w:val="left" w:pos="720"/>
        </w:tabs>
        <w:spacing w:after="0" w:line="240" w:lineRule="auto"/>
        <w:ind w:left="720"/>
        <w:jc w:val="both"/>
        <w:rPr>
          <w:sz w:val="24"/>
          <w:szCs w:val="24"/>
        </w:rPr>
      </w:pPr>
    </w:p>
    <w:p w14:paraId="4DE43B37" w14:textId="77777777" w:rsidR="00AF4EC7" w:rsidRDefault="0000000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Wartość netto: ................................................. + podatek VAT........................................</w:t>
      </w:r>
    </w:p>
    <w:p w14:paraId="47C079B5" w14:textId="77777777" w:rsidR="00AF4EC7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Wartość brutto ..................................................................................................................</w:t>
      </w:r>
    </w:p>
    <w:p w14:paraId="3E09EE98" w14:textId="77777777" w:rsidR="00AF4EC7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słownie złotych:.................................................................................................................</w:t>
      </w:r>
    </w:p>
    <w:p w14:paraId="1E130EE5" w14:textId="77777777" w:rsidR="00AF4EC7" w:rsidRDefault="00AF4EC7">
      <w:pPr>
        <w:jc w:val="both"/>
        <w:rPr>
          <w:sz w:val="24"/>
          <w:szCs w:val="24"/>
        </w:rPr>
      </w:pPr>
    </w:p>
    <w:p w14:paraId="5C2F1A37" w14:textId="77777777" w:rsidR="00AF4EC7" w:rsidRDefault="00000000">
      <w:pPr>
        <w:widowControl w:val="0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Realizacja zamówienia nastąpi sukcesywnie w okresie obowiązywania umowy.</w:t>
      </w:r>
    </w:p>
    <w:p w14:paraId="160DA492" w14:textId="77777777" w:rsidR="00AF4EC7" w:rsidRDefault="00000000">
      <w:pPr>
        <w:widowControl w:val="0"/>
        <w:numPr>
          <w:ilvl w:val="0"/>
          <w:numId w:val="1"/>
        </w:numPr>
        <w:tabs>
          <w:tab w:val="left" w:pos="-864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Oświadczamy, że zapoznaliśmy się z opisem przedmiotu zamówienia oraz warunkami przystąpienia do udziału w postępowaniu  jw. i nie wnosimy do niego żadnych zastrzeżeń, zdobyliśmy wszelkie konieczne informacje do przygotowania oferty.</w:t>
      </w:r>
    </w:p>
    <w:p w14:paraId="246F40CB" w14:textId="77777777" w:rsidR="00AF4EC7" w:rsidRDefault="00000000">
      <w:pPr>
        <w:widowControl w:val="0"/>
        <w:numPr>
          <w:ilvl w:val="0"/>
          <w:numId w:val="1"/>
        </w:numPr>
        <w:tabs>
          <w:tab w:val="left" w:pos="-864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Gwarantujemy dostawę  towaru najwyższej jakości z zachowaniem odpowiedniego terminu przydatności do spożycia. Dostawa obejmuje transport oraz wniesienie towaru do pomieszczeń magazynowych Zamawiającego.</w:t>
      </w:r>
    </w:p>
    <w:p w14:paraId="5B1577B9" w14:textId="77777777" w:rsidR="00AF4EC7" w:rsidRDefault="00000000">
      <w:pPr>
        <w:widowControl w:val="0"/>
        <w:numPr>
          <w:ilvl w:val="0"/>
          <w:numId w:val="1"/>
        </w:numPr>
        <w:tabs>
          <w:tab w:val="left" w:pos="-864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Oświadczamy, że w przypadku wybrania naszej oferty jako najkorzystniejszej zobowiązujemy się do podpisania umowy, w miejscu i terminie wskazanym przez Zamawiającego.</w:t>
      </w:r>
    </w:p>
    <w:p w14:paraId="619ED516" w14:textId="77777777" w:rsidR="00AF4EC7" w:rsidRDefault="00AF4EC7">
      <w:pPr>
        <w:spacing w:after="0" w:line="240" w:lineRule="auto"/>
        <w:jc w:val="both"/>
        <w:rPr>
          <w:sz w:val="24"/>
          <w:szCs w:val="24"/>
        </w:rPr>
      </w:pPr>
    </w:p>
    <w:p w14:paraId="2561A7E0" w14:textId="77777777" w:rsidR="00AF4EC7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</w:p>
    <w:p w14:paraId="2E721205" w14:textId="77777777" w:rsidR="00AF4EC7" w:rsidRDefault="0000000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........................................</w:t>
      </w:r>
    </w:p>
    <w:p w14:paraId="692A14E4" w14:textId="77777777" w:rsidR="00AF4EC7" w:rsidRDefault="00000000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/pełnomocny przedstawiciel/</w:t>
      </w:r>
    </w:p>
    <w:p w14:paraId="0E706F2F" w14:textId="77777777" w:rsidR="00AF4EC7" w:rsidRDefault="00AF4EC7">
      <w:pPr>
        <w:jc w:val="both"/>
        <w:rPr>
          <w:sz w:val="24"/>
          <w:szCs w:val="24"/>
        </w:rPr>
      </w:pPr>
    </w:p>
    <w:p w14:paraId="0A661753" w14:textId="77777777" w:rsidR="00AF4EC7" w:rsidRDefault="00000000">
      <w:pPr>
        <w:jc w:val="both"/>
      </w:pPr>
      <w:r>
        <w:rPr>
          <w:sz w:val="24"/>
          <w:szCs w:val="24"/>
        </w:rPr>
        <w:t xml:space="preserve">        ......................dn. ……………………….                                      </w:t>
      </w:r>
    </w:p>
    <w:sectPr w:rsidR="00AF4EC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65A43" w14:textId="77777777" w:rsidR="001A0B51" w:rsidRDefault="001A0B51">
      <w:pPr>
        <w:spacing w:after="0" w:line="240" w:lineRule="auto"/>
      </w:pPr>
      <w:r>
        <w:separator/>
      </w:r>
    </w:p>
  </w:endnote>
  <w:endnote w:type="continuationSeparator" w:id="0">
    <w:p w14:paraId="3342B5E1" w14:textId="77777777" w:rsidR="001A0B51" w:rsidRDefault="001A0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4BD3" w14:textId="77777777" w:rsidR="001A0B51" w:rsidRDefault="001A0B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FDDFC2" w14:textId="77777777" w:rsidR="001A0B51" w:rsidRDefault="001A0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45B8E"/>
    <w:multiLevelType w:val="multilevel"/>
    <w:tmpl w:val="5E7E68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877593514">
    <w:abstractNumId w:val="0"/>
  </w:num>
  <w:num w:numId="2" w16cid:durableId="10039756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F4EC7"/>
    <w:rsid w:val="001A0B51"/>
    <w:rsid w:val="003B3F4C"/>
    <w:rsid w:val="00AE3FB7"/>
    <w:rsid w:val="00AF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1857"/>
  <w15:docId w15:val="{3444E302-EF84-4D11-B9A3-0BDFBED2A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Miejskie nr 98</dc:creator>
  <cp:lastModifiedBy>Piotr Trębaczyk</cp:lastModifiedBy>
  <cp:revision>2</cp:revision>
  <dcterms:created xsi:type="dcterms:W3CDTF">2026-11-05T10:07:00Z</dcterms:created>
  <dcterms:modified xsi:type="dcterms:W3CDTF">2026-11-05T10:07:00Z</dcterms:modified>
</cp:coreProperties>
</file>